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A2" w:rsidRDefault="00FB21A2" w:rsidP="008173F8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4.3pt;margin-top:1pt;width:177.6pt;height:130.1pt;z-index:251658240;visibility:visible;mso-wrap-distance-left:9.48pt;mso-wrap-distance-top:.96pt;mso-wrap-distance-right:9.47pt;mso-wrap-distance-bottom:1.6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">
            <v:imagedata r:id="rId5" o:title=""/>
            <o:lock v:ext="edit" aspectratio="f"/>
            <w10:wrap type="square"/>
          </v:shape>
        </w:pict>
      </w:r>
      <w:r w:rsidRPr="003138FB">
        <w:rPr>
          <w:b/>
          <w:color w:val="FF0000"/>
          <w:sz w:val="28"/>
          <w:szCs w:val="28"/>
        </w:rPr>
        <w:t>Г</w:t>
      </w:r>
      <w:r>
        <w:rPr>
          <w:b/>
          <w:color w:val="FF0000"/>
          <w:sz w:val="28"/>
          <w:szCs w:val="28"/>
        </w:rPr>
        <w:t xml:space="preserve">БУЗ РК </w:t>
      </w:r>
      <w:r w:rsidRPr="003138FB">
        <w:rPr>
          <w:b/>
          <w:color w:val="FF0000"/>
          <w:sz w:val="28"/>
          <w:szCs w:val="28"/>
        </w:rPr>
        <w:t>«Детский санаторий «Кедр»</w:t>
      </w:r>
    </w:p>
    <w:p w:rsidR="00FB21A2" w:rsidRPr="008173F8" w:rsidRDefault="00FB21A2" w:rsidP="008173F8">
      <w:pPr>
        <w:jc w:val="center"/>
        <w:rPr>
          <w:b/>
          <w:color w:val="FF0000"/>
        </w:rPr>
      </w:pP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</w:rPr>
        <w:t>(</w:t>
      </w:r>
      <w:r w:rsidRPr="00706BEE">
        <w:rPr>
          <w:b/>
          <w:color w:val="FF0000"/>
        </w:rPr>
        <w:t>г. С</w:t>
      </w:r>
      <w:r>
        <w:rPr>
          <w:b/>
          <w:color w:val="FF0000"/>
        </w:rPr>
        <w:t>осногорск, ул. Загородная, д. 3)</w:t>
      </w:r>
    </w:p>
    <w:p w:rsidR="00FB21A2" w:rsidRDefault="00FB21A2" w:rsidP="003138FB">
      <w:pPr>
        <w:jc w:val="center"/>
        <w:rPr>
          <w:b/>
          <w:color w:val="FF0000"/>
        </w:rPr>
      </w:pPr>
      <w:r w:rsidRPr="00706BEE">
        <w:rPr>
          <w:b/>
          <w:color w:val="FF0000"/>
        </w:rPr>
        <w:t xml:space="preserve">приглашает на профилактическое лечение </w:t>
      </w:r>
      <w:r w:rsidRPr="00706BEE">
        <w:rPr>
          <w:b/>
          <w:color w:val="FF0000"/>
          <w:u w:val="single"/>
        </w:rPr>
        <w:t>на бесплатной основе</w:t>
      </w:r>
      <w:r w:rsidRPr="00706BEE">
        <w:rPr>
          <w:b/>
          <w:color w:val="FF0000"/>
        </w:rPr>
        <w:t xml:space="preserve"> </w:t>
      </w:r>
    </w:p>
    <w:p w:rsidR="00FB21A2" w:rsidRPr="00706BEE" w:rsidRDefault="00FB21A2" w:rsidP="003138FB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детей от 7 до 14 лет</w:t>
      </w:r>
    </w:p>
    <w:p w:rsidR="00FB21A2" w:rsidRDefault="00FB21A2" w:rsidP="003138FB">
      <w:pPr>
        <w:jc w:val="center"/>
        <w:rPr>
          <w:b/>
        </w:rPr>
      </w:pPr>
      <w:r>
        <w:rPr>
          <w:b/>
          <w:color w:val="0070C0"/>
        </w:rPr>
        <w:t>ПРОФИЛИ САНАТОРИЯ:</w:t>
      </w:r>
    </w:p>
    <w:tbl>
      <w:tblPr>
        <w:tblpPr w:leftFromText="180" w:rightFromText="180" w:vertAnchor="text" w:horzAnchor="page" w:tblpX="3618" w:tblpY="14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4145"/>
      </w:tblGrid>
      <w:tr w:rsidR="00FB21A2" w:rsidTr="00AE4F3A">
        <w:trPr>
          <w:trHeight w:val="2972"/>
        </w:trPr>
        <w:tc>
          <w:tcPr>
            <w:tcW w:w="4219" w:type="dxa"/>
            <w:tcBorders>
              <w:top w:val="nil"/>
              <w:left w:val="nil"/>
              <w:bottom w:val="nil"/>
            </w:tcBorders>
          </w:tcPr>
          <w:p w:rsidR="00FB21A2" w:rsidRPr="00AE4F3A" w:rsidRDefault="00FB21A2" w:rsidP="00AE4F3A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AE4F3A">
              <w:rPr>
                <w:b/>
                <w:sz w:val="22"/>
                <w:szCs w:val="22"/>
              </w:rPr>
              <w:t xml:space="preserve">Заболевания ЛОР-органов, </w:t>
            </w:r>
          </w:p>
          <w:p w:rsidR="00FB21A2" w:rsidRPr="00AE4F3A" w:rsidRDefault="00FB21A2" w:rsidP="00AE4F3A">
            <w:pPr>
              <w:ind w:right="-250"/>
              <w:jc w:val="center"/>
              <w:rPr>
                <w:b/>
                <w:color w:val="0070C0"/>
                <w:sz w:val="22"/>
                <w:szCs w:val="22"/>
                <w:u w:val="single"/>
              </w:rPr>
            </w:pPr>
            <w:r w:rsidRPr="00AE4F3A">
              <w:rPr>
                <w:sz w:val="22"/>
                <w:szCs w:val="22"/>
                <w:u w:val="single"/>
              </w:rPr>
              <w:t>Показания для ребенка:</w:t>
            </w:r>
          </w:p>
          <w:tbl>
            <w:tblPr>
              <w:tblW w:w="4003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4003"/>
            </w:tblGrid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 xml:space="preserve">- Болезни  верхних дыхательных путей </w:t>
                  </w:r>
                </w:p>
              </w:tc>
            </w:tr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Хронический назофарингит</w:t>
                  </w:r>
                </w:p>
              </w:tc>
            </w:tr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Хронический синусит</w:t>
                  </w:r>
                </w:p>
              </w:tc>
            </w:tr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Хронический тонзиллит</w:t>
                  </w:r>
                </w:p>
              </w:tc>
            </w:tr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Гипертрофия миндалин и/или аденоидов</w:t>
                  </w:r>
                </w:p>
              </w:tc>
            </w:tr>
            <w:tr w:rsidR="00FB21A2" w:rsidTr="00D138F3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Хронический ларингит, ларинготрахеит</w:t>
                  </w:r>
                </w:p>
              </w:tc>
            </w:tr>
            <w:tr w:rsidR="00FB21A2" w:rsidTr="00BC0C7B">
              <w:trPr>
                <w:trHeight w:val="582"/>
                <w:tblCellSpacing w:w="0" w:type="dxa"/>
              </w:trPr>
              <w:tc>
                <w:tcPr>
                  <w:tcW w:w="5000" w:type="pct"/>
                  <w:tcBorders>
                    <w:bottom w:val="nil"/>
                  </w:tcBorders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 Болезни уха и сосцевидного отростка</w:t>
                  </w:r>
                </w:p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  <w:r>
                    <w:t>-Хронический негнойный отит</w:t>
                  </w:r>
                </w:p>
                <w:p w:rsidR="00FB21A2" w:rsidRDefault="00FB21A2" w:rsidP="00AE4F3A">
                  <w:pPr>
                    <w:framePr w:hSpace="180" w:wrap="around" w:vAnchor="text" w:hAnchor="page" w:x="3618" w:y="14"/>
                    <w:ind w:right="-250"/>
                  </w:pPr>
                </w:p>
              </w:tc>
            </w:tr>
          </w:tbl>
          <w:p w:rsidR="00FB21A2" w:rsidRPr="00AE4F3A" w:rsidRDefault="00FB21A2" w:rsidP="00AE4F3A">
            <w:pPr>
              <w:ind w:right="3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45" w:type="dxa"/>
            <w:tcBorders>
              <w:top w:val="nil"/>
              <w:bottom w:val="nil"/>
              <w:right w:val="nil"/>
            </w:tcBorders>
          </w:tcPr>
          <w:p w:rsidR="00FB21A2" w:rsidRPr="00AE4F3A" w:rsidRDefault="00FB21A2" w:rsidP="00AE4F3A">
            <w:pPr>
              <w:ind w:right="33"/>
              <w:jc w:val="center"/>
              <w:rPr>
                <w:b/>
                <w:sz w:val="22"/>
                <w:szCs w:val="22"/>
              </w:rPr>
            </w:pPr>
            <w:r w:rsidRPr="00AE4F3A">
              <w:rPr>
                <w:b/>
                <w:sz w:val="22"/>
                <w:szCs w:val="22"/>
              </w:rPr>
              <w:t>Заболевания костно-мышечной системы</w:t>
            </w:r>
          </w:p>
          <w:p w:rsidR="00FB21A2" w:rsidRPr="00AE4F3A" w:rsidRDefault="00FB21A2" w:rsidP="00AE4F3A">
            <w:pPr>
              <w:tabs>
                <w:tab w:val="left" w:pos="34"/>
              </w:tabs>
              <w:ind w:right="33"/>
              <w:jc w:val="center"/>
              <w:rPr>
                <w:b/>
                <w:color w:val="0070C0"/>
                <w:sz w:val="22"/>
                <w:szCs w:val="22"/>
                <w:u w:val="single"/>
              </w:rPr>
            </w:pPr>
            <w:r w:rsidRPr="00AE4F3A">
              <w:rPr>
                <w:sz w:val="22"/>
                <w:szCs w:val="22"/>
              </w:rPr>
              <w:t xml:space="preserve"> (</w:t>
            </w:r>
            <w:r w:rsidRPr="00AE4F3A">
              <w:rPr>
                <w:sz w:val="22"/>
                <w:szCs w:val="22"/>
                <w:u w:val="single"/>
              </w:rPr>
              <w:t>Показания для ребенка:</w:t>
            </w:r>
          </w:p>
          <w:tbl>
            <w:tblPr>
              <w:tblW w:w="4686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3682"/>
            </w:tblGrid>
            <w:tr w:rsidR="00FB21A2" w:rsidTr="00067D7C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tabs>
                      <w:tab w:val="left" w:pos="34"/>
                    </w:tabs>
                    <w:ind w:right="33"/>
                    <w:jc w:val="both"/>
                  </w:pPr>
                  <w:r>
                    <w:t xml:space="preserve"> -Болезни  костно-мышечной системы и соединительной ткани (хроническая фаза, стадия ремиссии, без осложнений,  при условии самостоятельного передвижения и обслуживания)</w:t>
                  </w:r>
                </w:p>
              </w:tc>
            </w:tr>
            <w:tr w:rsidR="00FB21A2" w:rsidTr="00067D7C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tabs>
                      <w:tab w:val="left" w:pos="34"/>
                    </w:tabs>
                    <w:ind w:right="33"/>
                    <w:jc w:val="both"/>
                  </w:pPr>
                  <w:r>
                    <w:t>- Дорсопатии, спондилопатии</w:t>
                  </w:r>
                </w:p>
              </w:tc>
            </w:tr>
            <w:tr w:rsidR="00FB21A2" w:rsidTr="00067D7C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tabs>
                      <w:tab w:val="left" w:pos="34"/>
                    </w:tabs>
                    <w:ind w:right="33"/>
                    <w:jc w:val="both"/>
                  </w:pPr>
                  <w:r>
                    <w:t>- Остеопатии, хондропатии</w:t>
                  </w:r>
                </w:p>
              </w:tc>
            </w:tr>
            <w:tr w:rsidR="00FB21A2" w:rsidTr="00067D7C">
              <w:trPr>
                <w:tblCellSpacing w:w="0" w:type="dxa"/>
              </w:trPr>
              <w:tc>
                <w:tcPr>
                  <w:tcW w:w="5000" w:type="pct"/>
                </w:tcPr>
                <w:p w:rsidR="00FB21A2" w:rsidRDefault="00FB21A2" w:rsidP="00AE4F3A">
                  <w:pPr>
                    <w:framePr w:hSpace="180" w:wrap="around" w:vAnchor="text" w:hAnchor="page" w:x="3618" w:y="14"/>
                    <w:tabs>
                      <w:tab w:val="left" w:pos="34"/>
                    </w:tabs>
                    <w:ind w:right="33"/>
                  </w:pPr>
                  <w:r>
                    <w:t>- Болезни мягких тканей</w:t>
                  </w:r>
                </w:p>
              </w:tc>
            </w:tr>
          </w:tbl>
          <w:p w:rsidR="00FB21A2" w:rsidRPr="00AE4F3A" w:rsidRDefault="00FB21A2" w:rsidP="00AE4F3A">
            <w:pPr>
              <w:ind w:right="33"/>
              <w:jc w:val="center"/>
              <w:rPr>
                <w:color w:val="0070C0"/>
                <w:sz w:val="22"/>
                <w:szCs w:val="22"/>
              </w:rPr>
            </w:pPr>
          </w:p>
        </w:tc>
      </w:tr>
    </w:tbl>
    <w:p w:rsidR="00FB21A2" w:rsidRPr="00067D7C" w:rsidRDefault="00FB21A2" w:rsidP="00067D7C">
      <w:r>
        <w:rPr>
          <w:noProof/>
        </w:rPr>
        <w:pict>
          <v:shape id="Рисунок 2" o:spid="_x0000_s1027" type="#_x0000_t75" style="position:absolute;margin-left:-81pt;margin-top:54.7pt;width:177.6pt;height:121.9pt;z-index:251659264;visibility:visible;mso-wrap-distance-left:9.48pt;mso-wrap-distance-top:.96pt;mso-wrap-distance-right:9.47pt;mso-wrap-distance-bottom:1.62pt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">
            <v:imagedata r:id="rId6" o:title=""/>
            <o:lock v:ext="edit" aspectratio="f"/>
            <w10:wrap type="square"/>
          </v:shape>
        </w:pict>
      </w:r>
    </w:p>
    <w:tbl>
      <w:tblPr>
        <w:tblW w:w="16155" w:type="dxa"/>
        <w:tblInd w:w="-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3686"/>
        <w:gridCol w:w="3827"/>
        <w:gridCol w:w="4673"/>
      </w:tblGrid>
      <w:tr w:rsidR="00FB21A2" w:rsidTr="00AE4F3A">
        <w:trPr>
          <w:gridAfter w:val="1"/>
          <w:wAfter w:w="4673" w:type="dxa"/>
          <w:trHeight w:val="4178"/>
        </w:trPr>
        <w:tc>
          <w:tcPr>
            <w:tcW w:w="3969" w:type="dxa"/>
            <w:tcBorders>
              <w:top w:val="nil"/>
              <w:left w:val="nil"/>
              <w:bottom w:val="nil"/>
            </w:tcBorders>
          </w:tcPr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>Требования при приеме в санаторий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FB21A2" w:rsidRPr="00AE4F3A" w:rsidRDefault="00FB21A2" w:rsidP="00AE4F3A">
            <w:pPr>
              <w:pStyle w:val="ListParagraph"/>
              <w:numPr>
                <w:ilvl w:val="0"/>
                <w:numId w:val="5"/>
              </w:numPr>
              <w:ind w:left="313" w:hanging="279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Ребенок должен прибыть в санаторий в сопровождении родителей (сопровождающих лиц) в первый день заезда, указанный в путевке;</w:t>
            </w:r>
          </w:p>
          <w:p w:rsidR="00FB21A2" w:rsidRPr="00AE4F3A" w:rsidRDefault="00FB21A2" w:rsidP="00AE4F3A">
            <w:pPr>
              <w:pStyle w:val="ListParagraph"/>
              <w:numPr>
                <w:ilvl w:val="0"/>
                <w:numId w:val="5"/>
              </w:numPr>
              <w:ind w:left="313" w:hanging="279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Ребенок должен быть забран в день окончания срока лечения, указанный в путевке. Отъезд детей без родителей или сопровождающего лица не допускается. Разрешено оформление доверенности;</w:t>
            </w:r>
          </w:p>
          <w:p w:rsidR="00FB21A2" w:rsidRPr="00AE4F3A" w:rsidRDefault="00FB21A2" w:rsidP="00AE4F3A">
            <w:pPr>
              <w:pStyle w:val="ListParagraph"/>
              <w:numPr>
                <w:ilvl w:val="0"/>
                <w:numId w:val="5"/>
              </w:numPr>
              <w:ind w:left="313" w:hanging="279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Сопровождающие лица жильем и питанием не обеспечиваются;</w:t>
            </w:r>
          </w:p>
          <w:p w:rsidR="00FB21A2" w:rsidRPr="00AE4F3A" w:rsidRDefault="00FB21A2" w:rsidP="00AE4F3A">
            <w:pPr>
              <w:pStyle w:val="ListParagraph"/>
              <w:numPr>
                <w:ilvl w:val="0"/>
                <w:numId w:val="5"/>
              </w:numPr>
              <w:ind w:left="313" w:hanging="279"/>
              <w:jc w:val="both"/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Дети, получающие непрерывную медикаментозную терапию, должны иметь при себе лекарственные средства на весь период пребывания в санатории.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>При поступлении при себе должны быть следующие документы: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1. Настоящая путевка.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2. Санаторно-курортная карта (должна содержать сведения о проведенных профилактических прививках; для детей, получающих непрерывную медикаментозную терапию, должна быть подробно указана схема лечения, дозировка лекарственных средств) 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3.</w:t>
            </w:r>
            <w:r w:rsidRPr="00AE4F3A">
              <w:rPr>
                <w:b/>
                <w:sz w:val="22"/>
                <w:szCs w:val="22"/>
              </w:rPr>
              <w:t>Копия</w:t>
            </w:r>
            <w:r w:rsidRPr="00AE4F3A">
              <w:rPr>
                <w:sz w:val="22"/>
                <w:szCs w:val="22"/>
              </w:rPr>
              <w:t xml:space="preserve"> свидетельства о рождении или паспорта.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4.</w:t>
            </w:r>
            <w:r w:rsidRPr="00AE4F3A">
              <w:rPr>
                <w:b/>
                <w:sz w:val="22"/>
                <w:szCs w:val="22"/>
              </w:rPr>
              <w:t>Копия</w:t>
            </w:r>
            <w:r w:rsidRPr="00AE4F3A">
              <w:rPr>
                <w:sz w:val="22"/>
                <w:szCs w:val="22"/>
              </w:rPr>
              <w:t xml:space="preserve"> полиса обязательного медицинского страхования.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5.</w:t>
            </w:r>
            <w:r w:rsidRPr="00AE4F3A">
              <w:rPr>
                <w:b/>
                <w:sz w:val="22"/>
                <w:szCs w:val="22"/>
              </w:rPr>
              <w:t xml:space="preserve">Копия </w:t>
            </w:r>
            <w:r w:rsidRPr="00AE4F3A">
              <w:rPr>
                <w:sz w:val="22"/>
                <w:szCs w:val="22"/>
              </w:rPr>
              <w:t>страхового свидетельства обязательного пенсионного страхования</w:t>
            </w:r>
          </w:p>
        </w:tc>
        <w:tc>
          <w:tcPr>
            <w:tcW w:w="3827" w:type="dxa"/>
            <w:tcBorders>
              <w:top w:val="nil"/>
              <w:bottom w:val="nil"/>
              <w:right w:val="nil"/>
            </w:tcBorders>
          </w:tcPr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>В санаторий не принимаются дети, имеющие следующие противопоказания:</w:t>
            </w:r>
            <w:r w:rsidRPr="00AE4F3A">
              <w:rPr>
                <w:b/>
                <w:sz w:val="22"/>
                <w:szCs w:val="22"/>
                <w:u w:val="single"/>
              </w:rPr>
              <w:t xml:space="preserve">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1. Соматические заболевания в острой стадии, хронические заболевания в стадии обострения.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2. Инфекционные и паразитарные заболевания, в том числе педикулез, чесотка, бактерионосительство. 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3.Активный туберкулез любой локализации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4.Злокачественные новообразования.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5.Эпилепсия с текущими приступами, кахексия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6.Психические расстройства и расстройства поведения в состоянии обострения и (или) представляющие опасность для больного и окружающих, </w:t>
            </w:r>
          </w:p>
          <w:p w:rsidR="00FB21A2" w:rsidRPr="00AE4F3A" w:rsidRDefault="00FB21A2" w:rsidP="00AE4F3A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7.Заболевания, требующие постоянного инд. ухода </w:t>
            </w:r>
          </w:p>
        </w:tc>
      </w:tr>
      <w:tr w:rsidR="00FB21A2" w:rsidTr="00AE4F3A">
        <w:trPr>
          <w:trHeight w:val="541"/>
        </w:trPr>
        <w:tc>
          <w:tcPr>
            <w:tcW w:w="158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21A2" w:rsidRPr="00AE4F3A" w:rsidRDefault="00FB21A2" w:rsidP="00A518C5">
            <w:pPr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 xml:space="preserve">                                                             </w:t>
            </w:r>
          </w:p>
          <w:p w:rsidR="00FB21A2" w:rsidRPr="00AE4F3A" w:rsidRDefault="00FB21A2" w:rsidP="00A518C5">
            <w:pPr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 xml:space="preserve">                                                                   Образовательная деятельность </w:t>
            </w:r>
          </w:p>
        </w:tc>
      </w:tr>
      <w:tr w:rsidR="00FB21A2" w:rsidTr="00AE4F3A">
        <w:tc>
          <w:tcPr>
            <w:tcW w:w="158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    На базе санатория образовательную  деятельность ведет Сосногорский филиал ГОУ РК «Республиканский 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Центр образования». Центр имеет лицензию на осуществление образовательной деятельности. Учредитель- 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Министерство образования, науки и молодёжной политики РК. Обр</w:t>
            </w:r>
            <w:r w:rsidRPr="00AE4F3A">
              <w:rPr>
                <w:spacing w:val="-1"/>
                <w:sz w:val="22"/>
                <w:szCs w:val="22"/>
              </w:rPr>
              <w:t>а</w:t>
            </w:r>
            <w:r w:rsidRPr="00AE4F3A">
              <w:rPr>
                <w:sz w:val="22"/>
                <w:szCs w:val="22"/>
              </w:rPr>
              <w:t>зов</w:t>
            </w:r>
            <w:r w:rsidRPr="00AE4F3A">
              <w:rPr>
                <w:spacing w:val="-2"/>
                <w:sz w:val="22"/>
                <w:szCs w:val="22"/>
              </w:rPr>
              <w:t xml:space="preserve">ательные </w:t>
            </w:r>
            <w:r w:rsidRPr="00AE4F3A">
              <w:rPr>
                <w:sz w:val="22"/>
                <w:szCs w:val="22"/>
              </w:rPr>
              <w:t xml:space="preserve">  про</w:t>
            </w:r>
            <w:r w:rsidRPr="00AE4F3A">
              <w:rPr>
                <w:spacing w:val="-3"/>
                <w:sz w:val="22"/>
                <w:szCs w:val="22"/>
              </w:rPr>
              <w:t>г</w:t>
            </w:r>
            <w:r w:rsidRPr="00AE4F3A">
              <w:rPr>
                <w:sz w:val="22"/>
                <w:szCs w:val="22"/>
              </w:rPr>
              <w:t>р</w:t>
            </w:r>
            <w:r w:rsidRPr="00AE4F3A">
              <w:rPr>
                <w:spacing w:val="-1"/>
                <w:sz w:val="22"/>
                <w:szCs w:val="22"/>
              </w:rPr>
              <w:t xml:space="preserve">аммы </w:t>
            </w:r>
            <w:r w:rsidRPr="00AE4F3A">
              <w:rPr>
                <w:sz w:val="22"/>
                <w:szCs w:val="22"/>
              </w:rPr>
              <w:t>обеспечивают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преемственность</w:t>
            </w:r>
            <w:r w:rsidRPr="00AE4F3A">
              <w:rPr>
                <w:b/>
                <w:color w:val="0070C0"/>
                <w:sz w:val="22"/>
                <w:szCs w:val="22"/>
              </w:rPr>
              <w:t xml:space="preserve"> </w:t>
            </w:r>
            <w:r w:rsidRPr="00AE4F3A">
              <w:rPr>
                <w:sz w:val="22"/>
                <w:szCs w:val="22"/>
              </w:rPr>
              <w:t xml:space="preserve">обучения с образовательными программами начального общего, основного общего 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>образования, предметно-ориентированное содержание программ   позволяют успешно продолжить обучение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в школе. </w:t>
            </w:r>
            <w:r w:rsidRPr="00AE4F3A">
              <w:rPr>
                <w:b/>
                <w:sz w:val="22"/>
                <w:szCs w:val="22"/>
              </w:rPr>
              <w:t>Учебные предметы</w:t>
            </w:r>
            <w:r w:rsidRPr="00AE4F3A">
              <w:rPr>
                <w:b/>
                <w:color w:val="0070C0"/>
                <w:sz w:val="22"/>
                <w:szCs w:val="22"/>
              </w:rPr>
              <w:t xml:space="preserve">: </w:t>
            </w:r>
            <w:r w:rsidRPr="00AE4F3A">
              <w:rPr>
                <w:b/>
                <w:sz w:val="22"/>
                <w:szCs w:val="22"/>
                <w:u w:val="single"/>
              </w:rPr>
              <w:t>1-4 класс</w:t>
            </w:r>
            <w:r w:rsidRPr="00AE4F3A">
              <w:rPr>
                <w:sz w:val="22"/>
                <w:szCs w:val="22"/>
              </w:rPr>
              <w:t>: математика, рус язык,</w:t>
            </w:r>
            <w:r w:rsidRPr="00AE4F3A">
              <w:rPr>
                <w:sz w:val="28"/>
                <w:szCs w:val="28"/>
              </w:rPr>
              <w:t xml:space="preserve"> </w:t>
            </w:r>
            <w:r w:rsidRPr="00AE4F3A">
              <w:rPr>
                <w:sz w:val="22"/>
                <w:szCs w:val="22"/>
              </w:rPr>
              <w:t xml:space="preserve">чтение, окружающ. мир; </w:t>
            </w:r>
            <w:r w:rsidRPr="00AE4F3A">
              <w:rPr>
                <w:b/>
                <w:sz w:val="22"/>
                <w:szCs w:val="22"/>
                <w:u w:val="single"/>
              </w:rPr>
              <w:t>5класс:</w:t>
            </w:r>
            <w:r w:rsidRPr="00AE4F3A">
              <w:rPr>
                <w:sz w:val="22"/>
                <w:szCs w:val="22"/>
              </w:rPr>
              <w:t xml:space="preserve"> рус язык,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sz w:val="22"/>
                <w:szCs w:val="22"/>
              </w:rPr>
              <w:t xml:space="preserve"> литература, математика, история; </w:t>
            </w:r>
            <w:r w:rsidRPr="00AE4F3A">
              <w:rPr>
                <w:b/>
                <w:sz w:val="22"/>
                <w:szCs w:val="22"/>
                <w:u w:val="single"/>
              </w:rPr>
              <w:t>6класс:</w:t>
            </w:r>
            <w:r w:rsidRPr="00AE4F3A">
              <w:rPr>
                <w:sz w:val="22"/>
                <w:szCs w:val="22"/>
                <w:u w:val="single"/>
              </w:rPr>
              <w:t xml:space="preserve"> </w:t>
            </w:r>
            <w:r w:rsidRPr="00AE4F3A">
              <w:rPr>
                <w:sz w:val="22"/>
                <w:szCs w:val="22"/>
              </w:rPr>
              <w:t xml:space="preserve">рус язык, литература, математика, история, обществознание; </w:t>
            </w:r>
          </w:p>
          <w:p w:rsidR="00FB21A2" w:rsidRPr="00AE4F3A" w:rsidRDefault="00FB21A2" w:rsidP="00AE4F3A">
            <w:pPr>
              <w:jc w:val="both"/>
              <w:rPr>
                <w:sz w:val="22"/>
                <w:szCs w:val="22"/>
              </w:rPr>
            </w:pPr>
            <w:r w:rsidRPr="00AE4F3A">
              <w:rPr>
                <w:b/>
                <w:sz w:val="22"/>
                <w:szCs w:val="22"/>
                <w:u w:val="single"/>
              </w:rPr>
              <w:t>7-8класс</w:t>
            </w:r>
            <w:r w:rsidRPr="00AE4F3A">
              <w:rPr>
                <w:b/>
                <w:sz w:val="22"/>
                <w:szCs w:val="22"/>
              </w:rPr>
              <w:t>:</w:t>
            </w:r>
            <w:r w:rsidRPr="00AE4F3A">
              <w:rPr>
                <w:sz w:val="22"/>
                <w:szCs w:val="22"/>
              </w:rPr>
              <w:t xml:space="preserve"> русский язык, литература, алгебра, геометрия, история, обществознание, физика</w:t>
            </w:r>
          </w:p>
          <w:p w:rsidR="00FB21A2" w:rsidRPr="00AE4F3A" w:rsidRDefault="00FB21A2" w:rsidP="00A518C5">
            <w:pPr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 xml:space="preserve">                          Обеспечивается организованный досуг, имеется бассейн, библиотека.</w:t>
            </w:r>
          </w:p>
          <w:p w:rsidR="00FB21A2" w:rsidRPr="00AE4F3A" w:rsidRDefault="00FB21A2" w:rsidP="00AE4F3A">
            <w:pPr>
              <w:jc w:val="both"/>
              <w:rPr>
                <w:b/>
                <w:color w:val="0070C0"/>
                <w:sz w:val="22"/>
                <w:szCs w:val="22"/>
              </w:rPr>
            </w:pPr>
            <w:r w:rsidRPr="00AE4F3A">
              <w:rPr>
                <w:b/>
                <w:color w:val="0070C0"/>
                <w:sz w:val="22"/>
                <w:szCs w:val="22"/>
              </w:rPr>
              <w:t xml:space="preserve">    Путевки на оздоровление выдаются  мед. учреждениями  (участковыми педиатрами ) по м/ж</w:t>
            </w:r>
            <w:r w:rsidRPr="00AE4F3A">
              <w:rPr>
                <w:color w:val="0070C0"/>
                <w:sz w:val="22"/>
                <w:szCs w:val="22"/>
              </w:rPr>
              <w:t>.</w:t>
            </w:r>
          </w:p>
          <w:p w:rsidR="00FB21A2" w:rsidRPr="00AE4F3A" w:rsidRDefault="00FB21A2" w:rsidP="00AE4F3A">
            <w:pPr>
              <w:ind w:left="317" w:hanging="317"/>
              <w:rPr>
                <w:b/>
                <w:color w:val="C00000"/>
                <w:sz w:val="22"/>
                <w:szCs w:val="22"/>
                <w:u w:val="single"/>
              </w:rPr>
            </w:pPr>
            <w:r w:rsidRPr="00AE4F3A">
              <w:rPr>
                <w:color w:val="C00000"/>
                <w:sz w:val="22"/>
                <w:szCs w:val="22"/>
              </w:rPr>
              <w:t xml:space="preserve">       </w:t>
            </w:r>
            <w:r w:rsidRPr="00AE4F3A">
              <w:rPr>
                <w:b/>
                <w:color w:val="C00000"/>
                <w:sz w:val="22"/>
                <w:szCs w:val="22"/>
                <w:u w:val="single"/>
              </w:rPr>
              <w:t>При отсутствии путевки в мед. учреждении по месту жительства ребенка возможно выделение</w:t>
            </w:r>
          </w:p>
          <w:p w:rsidR="00FB21A2" w:rsidRPr="00AE4F3A" w:rsidRDefault="00FB21A2" w:rsidP="00AE4F3A">
            <w:pPr>
              <w:ind w:left="317" w:hanging="317"/>
              <w:rPr>
                <w:b/>
                <w:color w:val="C00000"/>
                <w:sz w:val="22"/>
                <w:szCs w:val="22"/>
                <w:u w:val="single"/>
              </w:rPr>
            </w:pPr>
            <w:r w:rsidRPr="00AE4F3A">
              <w:rPr>
                <w:color w:val="C00000"/>
                <w:sz w:val="22"/>
                <w:szCs w:val="22"/>
              </w:rPr>
              <w:t xml:space="preserve">         </w:t>
            </w:r>
            <w:r w:rsidRPr="00AE4F3A">
              <w:rPr>
                <w:b/>
                <w:color w:val="C00000"/>
                <w:sz w:val="22"/>
                <w:szCs w:val="22"/>
                <w:u w:val="single"/>
              </w:rPr>
              <w:t>ребенку путевки в индивидуальном порядке по согласованию с администрацией санатория</w:t>
            </w:r>
          </w:p>
          <w:p w:rsidR="00FB21A2" w:rsidRPr="00AE4F3A" w:rsidRDefault="00FB21A2" w:rsidP="00A518C5">
            <w:pPr>
              <w:rPr>
                <w:b/>
                <w:color w:val="C00000"/>
                <w:sz w:val="22"/>
                <w:szCs w:val="22"/>
                <w:u w:val="single"/>
              </w:rPr>
            </w:pPr>
            <w:r w:rsidRPr="00AE4F3A"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по тел. 8 (82149) 5-52-66</w:t>
            </w:r>
          </w:p>
          <w:p w:rsidR="00FB21A2" w:rsidRPr="00AE4F3A" w:rsidRDefault="00FB21A2" w:rsidP="00AE4F3A">
            <w:pPr>
              <w:jc w:val="center"/>
              <w:rPr>
                <w:b/>
                <w:color w:val="0070C0"/>
                <w:sz w:val="22"/>
                <w:szCs w:val="22"/>
              </w:rPr>
            </w:pPr>
          </w:p>
        </w:tc>
      </w:tr>
    </w:tbl>
    <w:p w:rsidR="00FB21A2" w:rsidRDefault="00FB21A2" w:rsidP="003138FB">
      <w:pPr>
        <w:jc w:val="center"/>
        <w:rPr>
          <w:b/>
          <w:color w:val="0070C0"/>
        </w:rPr>
      </w:pPr>
    </w:p>
    <w:p w:rsidR="00FB21A2" w:rsidRDefault="00FB21A2" w:rsidP="003138FB">
      <w:pPr>
        <w:jc w:val="center"/>
        <w:rPr>
          <w:b/>
          <w:color w:val="0070C0"/>
        </w:rPr>
      </w:pPr>
    </w:p>
    <w:p w:rsidR="00FB21A2" w:rsidRDefault="00FB21A2" w:rsidP="003138FB">
      <w:pPr>
        <w:jc w:val="center"/>
        <w:rPr>
          <w:b/>
          <w:color w:val="0070C0"/>
        </w:rPr>
      </w:pPr>
    </w:p>
    <w:p w:rsidR="00FB21A2" w:rsidRDefault="00FB21A2" w:rsidP="003138FB">
      <w:pPr>
        <w:jc w:val="center"/>
        <w:rPr>
          <w:b/>
          <w:color w:val="0070C0"/>
        </w:rPr>
      </w:pPr>
    </w:p>
    <w:p w:rsidR="00FB21A2" w:rsidRDefault="00FB21A2" w:rsidP="003138FB">
      <w:pPr>
        <w:jc w:val="center"/>
        <w:rPr>
          <w:b/>
          <w:color w:val="0070C0"/>
        </w:rPr>
      </w:pPr>
    </w:p>
    <w:p w:rsidR="00FB21A2" w:rsidRDefault="00FB21A2" w:rsidP="00DC5619">
      <w:pPr>
        <w:jc w:val="center"/>
        <w:rPr>
          <w:b/>
          <w:sz w:val="22"/>
          <w:szCs w:val="22"/>
          <w:u w:val="single"/>
        </w:rPr>
      </w:pPr>
      <w:r>
        <w:rPr>
          <w:b/>
          <w:u w:val="single"/>
        </w:rPr>
        <w:t>ГРАФИК ЗАЕЗДОВ НА 2019 ГОД</w:t>
      </w:r>
    </w:p>
    <w:tbl>
      <w:tblPr>
        <w:tblW w:w="10215" w:type="dxa"/>
        <w:tblInd w:w="-701" w:type="dxa"/>
        <w:tblCellMar>
          <w:left w:w="0" w:type="dxa"/>
          <w:right w:w="0" w:type="dxa"/>
        </w:tblCellMar>
        <w:tblLook w:val="00A0"/>
      </w:tblPr>
      <w:tblGrid>
        <w:gridCol w:w="2137"/>
        <w:gridCol w:w="5335"/>
        <w:gridCol w:w="2743"/>
      </w:tblGrid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1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  <w:lang w:val="en-US"/>
              </w:rPr>
              <w:t>1</w:t>
            </w:r>
            <w:r>
              <w:rPr>
                <w:b/>
                <w:bCs/>
                <w:color w:val="2D2926"/>
                <w:sz w:val="28"/>
                <w:szCs w:val="28"/>
              </w:rPr>
              <w:t>0.01.2019г.  – 30.01.2019г.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</w:t>
            </w:r>
            <w:r>
              <w:rPr>
                <w:color w:val="2D2926"/>
                <w:sz w:val="28"/>
                <w:szCs w:val="28"/>
                <w:lang w:val="en-US"/>
              </w:rPr>
              <w:t xml:space="preserve">1 </w:t>
            </w:r>
            <w:r>
              <w:rPr>
                <w:color w:val="2D2926"/>
                <w:sz w:val="28"/>
                <w:szCs w:val="28"/>
              </w:rPr>
              <w:t>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31.01.2019г.  – 03.02.2019г</w:t>
            </w:r>
            <w:r>
              <w:rPr>
                <w:b/>
                <w:bCs/>
                <w:color w:val="2D2926"/>
                <w:sz w:val="28"/>
                <w:szCs w:val="28"/>
              </w:rPr>
              <w:t>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2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04.02.2019г.  – 24.02.2019г.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25.02.2019г.  – 26.02.2019г</w:t>
            </w:r>
            <w:r>
              <w:rPr>
                <w:b/>
                <w:bCs/>
                <w:color w:val="2D2926"/>
                <w:sz w:val="28"/>
                <w:szCs w:val="28"/>
              </w:rPr>
              <w:t>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3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27.02.2019г.  – 19.03.2019г.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</w:t>
            </w:r>
            <w:r>
              <w:rPr>
                <w:color w:val="2D2926"/>
                <w:sz w:val="28"/>
                <w:szCs w:val="28"/>
                <w:lang w:val="en-US"/>
              </w:rPr>
              <w:t>1</w:t>
            </w:r>
            <w:r>
              <w:rPr>
                <w:color w:val="2D2926"/>
                <w:sz w:val="28"/>
                <w:szCs w:val="28"/>
              </w:rPr>
              <w:t xml:space="preserve">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20.03.2019г. – 21.03.2019г.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4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22.03.2019г. - 11.04.2019г.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12.04.2019г. – 14.04.2019г.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5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15.04.2019г. - 05.05.2019г.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>Генеральная уборка 06.05.2019г.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6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b/>
                <w:bCs/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07.05.2019г.  – 28.05.2019г.</w:t>
            </w:r>
          </w:p>
          <w:p w:rsidR="00FB21A2" w:rsidRDefault="00FB21A2">
            <w:pPr>
              <w:ind w:right="119" w:firstLine="227"/>
              <w:jc w:val="center"/>
              <w:rPr>
                <w:b/>
                <w:bCs/>
                <w:color w:val="2D2926"/>
                <w:sz w:val="28"/>
                <w:szCs w:val="28"/>
              </w:rPr>
            </w:pPr>
          </w:p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это плохо)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29.05.2019г.  – 02.06.2019г.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7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03.06.2019г.  – 23.06.2019г.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24.06.2019г.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8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25.06.2019г. – 15.07.2019г.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16.07.2019г.  -17.07.2019г.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9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18.07.2019г.  - 07.08.2019г.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08.08.2019г.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10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09.08.2019г.  – 29.08.2019г.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30.08.2019г.  – 03.09.2019г.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11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04.09.2019г.  – 24.09.2019г.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25.09.2019г.  – 26.09.2019г.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12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27.09.2019г.  – 17.10.2019г.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18.10.2019г.</w:t>
            </w:r>
            <w:r>
              <w:rPr>
                <w:b/>
                <w:bCs/>
                <w:color w:val="2D2926"/>
                <w:sz w:val="28"/>
                <w:szCs w:val="28"/>
              </w:rPr>
              <w:t xml:space="preserve">  - </w:t>
            </w:r>
            <w:r>
              <w:rPr>
                <w:bCs/>
                <w:color w:val="2D2926"/>
                <w:sz w:val="28"/>
                <w:szCs w:val="28"/>
              </w:rPr>
              <w:t>20.10.2019г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13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21.10.2019г.  – 10.11.2019г.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</w:t>
            </w:r>
            <w:r>
              <w:rPr>
                <w:color w:val="2D2926"/>
                <w:sz w:val="28"/>
                <w:szCs w:val="28"/>
                <w:lang w:val="en-US"/>
              </w:rPr>
              <w:t>1</w:t>
            </w:r>
            <w:r>
              <w:rPr>
                <w:color w:val="2D2926"/>
                <w:sz w:val="28"/>
                <w:szCs w:val="28"/>
              </w:rPr>
              <w:t xml:space="preserve">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>Генеральная уборка 11</w:t>
            </w:r>
            <w:r>
              <w:rPr>
                <w:bCs/>
                <w:color w:val="2D2926"/>
                <w:sz w:val="28"/>
                <w:szCs w:val="28"/>
              </w:rPr>
              <w:t>.11.2019г.  – 12.11.2019г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14 ЗАЕЗД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13.11.2019г.  - 03.12.2019г.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</w:t>
            </w:r>
            <w:r>
              <w:rPr>
                <w:color w:val="2D2926"/>
                <w:sz w:val="28"/>
                <w:szCs w:val="28"/>
                <w:lang w:val="en-US"/>
              </w:rPr>
              <w:t>1</w:t>
            </w:r>
            <w:r>
              <w:rPr>
                <w:color w:val="2D2926"/>
                <w:sz w:val="28"/>
                <w:szCs w:val="28"/>
              </w:rPr>
              <w:t xml:space="preserve">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 xml:space="preserve">Генеральная уборка </w:t>
            </w:r>
            <w:r>
              <w:rPr>
                <w:bCs/>
                <w:color w:val="2D2926"/>
                <w:sz w:val="28"/>
                <w:szCs w:val="28"/>
              </w:rPr>
              <w:t>04.12.2019г.  - 05.12.2019г.</w:t>
            </w:r>
          </w:p>
        </w:tc>
      </w:tr>
      <w:tr w:rsidR="00FB21A2" w:rsidTr="00DC5619">
        <w:trPr>
          <w:trHeight w:hRule="exact" w:val="454"/>
        </w:trPr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 xml:space="preserve">15 ЗАЕЗД </w:t>
            </w:r>
          </w:p>
        </w:tc>
        <w:tc>
          <w:tcPr>
            <w:tcW w:w="5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b/>
                <w:bCs/>
                <w:color w:val="2D2926"/>
                <w:sz w:val="28"/>
                <w:szCs w:val="28"/>
              </w:rPr>
            </w:pPr>
            <w:r>
              <w:rPr>
                <w:b/>
                <w:bCs/>
                <w:color w:val="2D2926"/>
                <w:sz w:val="28"/>
                <w:szCs w:val="28"/>
              </w:rPr>
              <w:t>06.12.2019- 26.12.2019г.</w:t>
            </w:r>
          </w:p>
        </w:tc>
        <w:tc>
          <w:tcPr>
            <w:tcW w:w="2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color w:val="2D2926"/>
                <w:sz w:val="28"/>
                <w:szCs w:val="28"/>
              </w:rPr>
              <w:t>21 день</w:t>
            </w:r>
          </w:p>
        </w:tc>
      </w:tr>
      <w:tr w:rsidR="00FB21A2" w:rsidTr="00DC5619">
        <w:trPr>
          <w:trHeight w:val="454"/>
        </w:trPr>
        <w:tc>
          <w:tcPr>
            <w:tcW w:w="102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1A2" w:rsidRDefault="00FB21A2">
            <w:pPr>
              <w:ind w:right="119" w:firstLine="227"/>
              <w:jc w:val="center"/>
              <w:rPr>
                <w:color w:val="2D2926"/>
                <w:sz w:val="28"/>
                <w:szCs w:val="28"/>
              </w:rPr>
            </w:pPr>
            <w:r>
              <w:rPr>
                <w:iCs/>
                <w:color w:val="2D2926"/>
                <w:sz w:val="28"/>
                <w:szCs w:val="28"/>
              </w:rPr>
              <w:t>ВСЕГО: 315 лечебных дней</w:t>
            </w:r>
          </w:p>
        </w:tc>
      </w:tr>
    </w:tbl>
    <w:p w:rsidR="00FB21A2" w:rsidRDefault="00FB21A2" w:rsidP="00DC5619">
      <w:pPr>
        <w:rPr>
          <w:b/>
        </w:rPr>
        <w:sectPr w:rsidR="00FB21A2">
          <w:pgSz w:w="11906" w:h="16838"/>
          <w:pgMar w:top="426" w:right="850" w:bottom="284" w:left="1701" w:header="708" w:footer="708" w:gutter="0"/>
          <w:cols w:space="720"/>
        </w:sectPr>
      </w:pPr>
      <w:bookmarkStart w:id="0" w:name="_GoBack"/>
      <w:bookmarkEnd w:id="0"/>
    </w:p>
    <w:p w:rsidR="00FB21A2" w:rsidRDefault="00FB21A2"/>
    <w:sectPr w:rsidR="00FB21A2" w:rsidSect="00A518C5">
      <w:pgSz w:w="11906" w:h="16838"/>
      <w:pgMar w:top="284" w:right="142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152"/>
    <w:multiLevelType w:val="hybridMultilevel"/>
    <w:tmpl w:val="46F8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5341B7"/>
    <w:multiLevelType w:val="hybridMultilevel"/>
    <w:tmpl w:val="B8A06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E925D9"/>
    <w:multiLevelType w:val="hybridMultilevel"/>
    <w:tmpl w:val="7844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03FE1"/>
    <w:multiLevelType w:val="hybridMultilevel"/>
    <w:tmpl w:val="DE9A4CE6"/>
    <w:lvl w:ilvl="0" w:tplc="6218B4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823209"/>
    <w:multiLevelType w:val="hybridMultilevel"/>
    <w:tmpl w:val="B8A06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38FB"/>
    <w:rsid w:val="00003342"/>
    <w:rsid w:val="00050F51"/>
    <w:rsid w:val="00067D7C"/>
    <w:rsid w:val="00105679"/>
    <w:rsid w:val="00154833"/>
    <w:rsid w:val="003138FB"/>
    <w:rsid w:val="00342EE9"/>
    <w:rsid w:val="005D0492"/>
    <w:rsid w:val="00706BEE"/>
    <w:rsid w:val="00810FC4"/>
    <w:rsid w:val="008173F8"/>
    <w:rsid w:val="009D1FA1"/>
    <w:rsid w:val="00A518C5"/>
    <w:rsid w:val="00A861EB"/>
    <w:rsid w:val="00A86CC2"/>
    <w:rsid w:val="00AE4F3A"/>
    <w:rsid w:val="00B94293"/>
    <w:rsid w:val="00BC0C7B"/>
    <w:rsid w:val="00D138F3"/>
    <w:rsid w:val="00DC5619"/>
    <w:rsid w:val="00FB21A2"/>
    <w:rsid w:val="00FB762B"/>
    <w:rsid w:val="00FC17F6"/>
    <w:rsid w:val="00FD7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8F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138F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3138F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67D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94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4293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0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108</TotalTime>
  <Pages>3</Pages>
  <Words>778</Words>
  <Characters>4436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Zavych</dc:creator>
  <cp:keywords/>
  <dc:description/>
  <cp:lastModifiedBy>User</cp:lastModifiedBy>
  <cp:revision>12</cp:revision>
  <cp:lastPrinted>2019-03-15T05:18:00Z</cp:lastPrinted>
  <dcterms:created xsi:type="dcterms:W3CDTF">2018-10-10T07:42:00Z</dcterms:created>
  <dcterms:modified xsi:type="dcterms:W3CDTF">2019-03-15T05:19:00Z</dcterms:modified>
</cp:coreProperties>
</file>